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747" w:rsidRPr="0081097E" w:rsidRDefault="00F30747" w:rsidP="00AC64D3">
      <w:pPr>
        <w:spacing w:after="0" w:line="240" w:lineRule="auto"/>
        <w:ind w:left="708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МОУ «Сосновицкая О</w:t>
      </w:r>
      <w:r w:rsidRPr="0081097E">
        <w:rPr>
          <w:rFonts w:ascii="Times New Roman" w:hAnsi="Times New Roman"/>
          <w:sz w:val="28"/>
          <w:szCs w:val="28"/>
          <w:lang w:eastAsia="ru-RU"/>
        </w:rPr>
        <w:t>ОШ»</w:t>
      </w:r>
    </w:p>
    <w:p w:rsidR="00F30747" w:rsidRPr="0081097E" w:rsidRDefault="00F30747" w:rsidP="00AC64D3">
      <w:pPr>
        <w:spacing w:after="0" w:line="240" w:lineRule="auto"/>
        <w:ind w:left="70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F30747" w:rsidRPr="0081097E" w:rsidRDefault="00F30747" w:rsidP="00AC64D3">
      <w:pPr>
        <w:spacing w:after="0" w:line="240" w:lineRule="auto"/>
        <w:ind w:left="70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F30747" w:rsidRPr="0081097E" w:rsidRDefault="00F30747" w:rsidP="00AC64D3">
      <w:pPr>
        <w:spacing w:after="0" w:line="240" w:lineRule="auto"/>
        <w:ind w:left="708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81097E">
        <w:rPr>
          <w:rFonts w:ascii="Times New Roman" w:hAnsi="Times New Roman"/>
          <w:sz w:val="28"/>
          <w:szCs w:val="28"/>
          <w:lang w:eastAsia="ru-RU"/>
        </w:rPr>
        <w:t xml:space="preserve">Приказ  № </w:t>
      </w:r>
      <w:r>
        <w:rPr>
          <w:rFonts w:ascii="Times New Roman" w:hAnsi="Times New Roman"/>
          <w:sz w:val="28"/>
          <w:szCs w:val="28"/>
          <w:lang w:eastAsia="ru-RU"/>
        </w:rPr>
        <w:t>3</w:t>
      </w:r>
    </w:p>
    <w:p w:rsidR="00F30747" w:rsidRPr="0081097E" w:rsidRDefault="00F30747" w:rsidP="00AC64D3">
      <w:pPr>
        <w:spacing w:after="0" w:line="240" w:lineRule="auto"/>
        <w:ind w:left="708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F30747" w:rsidRDefault="00F30747" w:rsidP="00AC64D3">
      <w:pPr>
        <w:spacing w:after="0" w:line="240" w:lineRule="auto"/>
        <w:ind w:left="708"/>
        <w:rPr>
          <w:rFonts w:ascii="Times New Roman" w:hAnsi="Times New Roman"/>
          <w:sz w:val="28"/>
          <w:szCs w:val="28"/>
          <w:lang w:eastAsia="ru-RU"/>
        </w:rPr>
      </w:pPr>
      <w:r w:rsidRPr="0081097E">
        <w:rPr>
          <w:rFonts w:ascii="Times New Roman" w:hAnsi="Times New Roman"/>
          <w:sz w:val="28"/>
          <w:szCs w:val="28"/>
          <w:lang w:eastAsia="ru-RU"/>
        </w:rPr>
        <w:t xml:space="preserve">от </w:t>
      </w:r>
      <w:r>
        <w:rPr>
          <w:rFonts w:ascii="Times New Roman" w:hAnsi="Times New Roman"/>
          <w:sz w:val="28"/>
          <w:szCs w:val="28"/>
          <w:lang w:eastAsia="ru-RU"/>
        </w:rPr>
        <w:t xml:space="preserve"> 1 февраля     2016</w:t>
      </w:r>
      <w:r w:rsidRPr="0081097E">
        <w:rPr>
          <w:rFonts w:ascii="Times New Roman" w:hAnsi="Times New Roman"/>
          <w:sz w:val="28"/>
          <w:szCs w:val="28"/>
          <w:lang w:eastAsia="ru-RU"/>
        </w:rPr>
        <w:t xml:space="preserve">  года</w:t>
      </w:r>
    </w:p>
    <w:p w:rsidR="00F30747" w:rsidRDefault="00F30747" w:rsidP="00AC64D3">
      <w:pPr>
        <w:spacing w:after="0" w:line="240" w:lineRule="auto"/>
        <w:ind w:left="708"/>
        <w:rPr>
          <w:rFonts w:ascii="Times New Roman" w:hAnsi="Times New Roman"/>
          <w:sz w:val="28"/>
          <w:szCs w:val="28"/>
          <w:lang w:eastAsia="ru-RU"/>
        </w:rPr>
      </w:pPr>
    </w:p>
    <w:p w:rsidR="00F30747" w:rsidRDefault="00F30747" w:rsidP="00AC64D3">
      <w:pPr>
        <w:spacing w:after="0" w:line="240" w:lineRule="auto"/>
        <w:ind w:left="708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О смене печати </w:t>
      </w:r>
    </w:p>
    <w:p w:rsidR="00F30747" w:rsidRDefault="00F30747" w:rsidP="00AC64D3">
      <w:pPr>
        <w:spacing w:after="0" w:line="240" w:lineRule="auto"/>
        <w:ind w:left="708"/>
        <w:rPr>
          <w:rFonts w:ascii="Times New Roman" w:hAnsi="Times New Roman"/>
          <w:sz w:val="28"/>
          <w:szCs w:val="28"/>
          <w:lang w:eastAsia="ru-RU"/>
        </w:rPr>
      </w:pPr>
    </w:p>
    <w:p w:rsidR="00F30747" w:rsidRDefault="00F30747" w:rsidP="00AC64D3">
      <w:pPr>
        <w:spacing w:after="0" w:line="240" w:lineRule="auto"/>
        <w:ind w:left="708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Руководствуясь Федеральным законом от 29.12.2012 г №273-ФЗ « Об образовании в Российской Федерации», Федеральным конституционным законом  от 25.12.2000 г № 2-ФКЗ « О государственном гербе Российской Федерации» , в соответствии с Федеральным законом от 12.01.1996 г № 7-ФЗ «О некоммерческих организациях» приказываю:</w:t>
      </w:r>
    </w:p>
    <w:p w:rsidR="00F30747" w:rsidRDefault="00F30747" w:rsidP="00AC64D3">
      <w:pPr>
        <w:spacing w:after="0" w:line="240" w:lineRule="auto"/>
        <w:ind w:left="708"/>
        <w:rPr>
          <w:rFonts w:ascii="Times New Roman" w:hAnsi="Times New Roman"/>
          <w:sz w:val="28"/>
          <w:szCs w:val="28"/>
          <w:lang w:eastAsia="ru-RU"/>
        </w:rPr>
      </w:pPr>
    </w:p>
    <w:p w:rsidR="00F30747" w:rsidRDefault="00F30747" w:rsidP="00AC64D3">
      <w:pPr>
        <w:spacing w:after="0" w:line="240" w:lineRule="auto"/>
        <w:ind w:left="708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 Печать  МОУ СООШ старого образца признать не действующей  и не подлежащей применению с 3 февраля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  <w:lang w:eastAsia="ru-RU"/>
          </w:rPr>
          <w:t>2016 г</w:t>
        </w:r>
      </w:smartTag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F30747" w:rsidRDefault="00F30747" w:rsidP="00F971CA">
      <w:pPr>
        <w:spacing w:after="0" w:line="240" w:lineRule="auto"/>
        <w:ind w:left="708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2.Установить, что  с 3 февраля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  <w:lang w:eastAsia="ru-RU"/>
          </w:rPr>
          <w:t>2016 г</w:t>
        </w:r>
      </w:smartTag>
      <w:r>
        <w:rPr>
          <w:rFonts w:ascii="Times New Roman" w:hAnsi="Times New Roman"/>
          <w:sz w:val="28"/>
          <w:szCs w:val="28"/>
          <w:lang w:eastAsia="ru-RU"/>
        </w:rPr>
        <w:t>.в отношениях со всеми лицами и для осуществления деятельности МОУ СООШ  применять печать нового образца .</w:t>
      </w:r>
    </w:p>
    <w:p w:rsidR="00F30747" w:rsidRDefault="00F30747" w:rsidP="00F971CA">
      <w:pPr>
        <w:spacing w:after="0" w:line="240" w:lineRule="auto"/>
        <w:ind w:left="708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 Для уничтожения печати старого образца создать комиссию в составе:</w:t>
      </w:r>
    </w:p>
    <w:p w:rsidR="00F30747" w:rsidRDefault="00F30747" w:rsidP="00F971CA">
      <w:pPr>
        <w:spacing w:after="0" w:line="240" w:lineRule="auto"/>
        <w:ind w:left="708"/>
        <w:rPr>
          <w:rFonts w:ascii="Times New Roman" w:hAnsi="Times New Roman"/>
          <w:sz w:val="28"/>
          <w:szCs w:val="28"/>
          <w:lang w:eastAsia="ru-RU"/>
        </w:rPr>
      </w:pPr>
    </w:p>
    <w:p w:rsidR="00F30747" w:rsidRDefault="00F30747" w:rsidP="00F971CA">
      <w:pPr>
        <w:spacing w:after="0" w:line="240" w:lineRule="auto"/>
        <w:ind w:left="708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директор школы -                           Егорова Е.Н.</w:t>
      </w:r>
    </w:p>
    <w:p w:rsidR="00F30747" w:rsidRDefault="00F30747" w:rsidP="00F971CA">
      <w:pPr>
        <w:spacing w:after="0" w:line="240" w:lineRule="auto"/>
        <w:ind w:left="708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заместитель директора по УВР – Курилова Н.В.,</w:t>
      </w:r>
    </w:p>
    <w:p w:rsidR="00F30747" w:rsidRDefault="00F30747" w:rsidP="00F971CA">
      <w:pPr>
        <w:spacing w:after="0" w:line="240" w:lineRule="auto"/>
        <w:ind w:left="708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учитель -                                         Механникова Т.В.</w:t>
      </w:r>
    </w:p>
    <w:p w:rsidR="00F30747" w:rsidRDefault="00F30747" w:rsidP="00F971CA">
      <w:pPr>
        <w:spacing w:after="0" w:line="240" w:lineRule="auto"/>
        <w:ind w:left="708"/>
        <w:rPr>
          <w:rFonts w:ascii="Times New Roman" w:hAnsi="Times New Roman"/>
          <w:sz w:val="28"/>
          <w:szCs w:val="28"/>
          <w:lang w:eastAsia="ru-RU"/>
        </w:rPr>
      </w:pPr>
    </w:p>
    <w:p w:rsidR="00F30747" w:rsidRDefault="00F30747" w:rsidP="00C36355">
      <w:pPr>
        <w:spacing w:after="0" w:line="240" w:lineRule="auto"/>
        <w:ind w:left="708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4. Заместителю директора по УВР  Куриловой Н.В.  разместить настоящий приказ на сайте школы.</w:t>
      </w:r>
    </w:p>
    <w:p w:rsidR="00F30747" w:rsidRDefault="00F30747" w:rsidP="00F971CA">
      <w:pPr>
        <w:spacing w:after="0" w:line="240" w:lineRule="auto"/>
        <w:ind w:left="708"/>
        <w:rPr>
          <w:rFonts w:ascii="Times New Roman" w:hAnsi="Times New Roman"/>
          <w:sz w:val="28"/>
          <w:szCs w:val="28"/>
          <w:lang w:eastAsia="ru-RU"/>
        </w:rPr>
      </w:pPr>
    </w:p>
    <w:p w:rsidR="00F30747" w:rsidRDefault="00F30747" w:rsidP="00F971CA">
      <w:pPr>
        <w:spacing w:after="0" w:line="240" w:lineRule="auto"/>
        <w:ind w:left="708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5. Контроль за исполнением данного приказа оставляю за собой.</w:t>
      </w:r>
    </w:p>
    <w:p w:rsidR="00F30747" w:rsidRDefault="00F30747" w:rsidP="00F971CA">
      <w:pPr>
        <w:spacing w:after="0" w:line="240" w:lineRule="auto"/>
        <w:ind w:left="708"/>
        <w:rPr>
          <w:rFonts w:ascii="Times New Roman" w:hAnsi="Times New Roman"/>
          <w:sz w:val="28"/>
          <w:szCs w:val="28"/>
          <w:lang w:eastAsia="ru-RU"/>
        </w:rPr>
      </w:pPr>
    </w:p>
    <w:p w:rsidR="00F30747" w:rsidRDefault="00F30747" w:rsidP="00F971CA">
      <w:pPr>
        <w:spacing w:after="0" w:line="240" w:lineRule="auto"/>
        <w:ind w:left="708"/>
        <w:rPr>
          <w:rFonts w:ascii="Times New Roman" w:hAnsi="Times New Roman"/>
          <w:sz w:val="28"/>
          <w:szCs w:val="28"/>
          <w:lang w:eastAsia="ru-RU"/>
        </w:rPr>
      </w:pPr>
    </w:p>
    <w:p w:rsidR="00F30747" w:rsidRDefault="00F30747" w:rsidP="00F971CA">
      <w:pPr>
        <w:spacing w:after="0" w:line="240" w:lineRule="auto"/>
        <w:ind w:left="708"/>
        <w:rPr>
          <w:rFonts w:ascii="Times New Roman" w:hAnsi="Times New Roman"/>
          <w:sz w:val="28"/>
          <w:szCs w:val="28"/>
          <w:lang w:eastAsia="ru-RU"/>
        </w:rPr>
      </w:pPr>
    </w:p>
    <w:p w:rsidR="00F30747" w:rsidRDefault="00F30747" w:rsidP="00F971CA">
      <w:pPr>
        <w:spacing w:after="0" w:line="240" w:lineRule="auto"/>
        <w:ind w:left="708"/>
        <w:rPr>
          <w:rFonts w:ascii="Times New Roman" w:hAnsi="Times New Roman"/>
          <w:sz w:val="28"/>
          <w:szCs w:val="28"/>
          <w:lang w:eastAsia="ru-RU"/>
        </w:rPr>
      </w:pPr>
    </w:p>
    <w:p w:rsidR="00F30747" w:rsidRPr="00F971CA" w:rsidRDefault="00F30747" w:rsidP="00F971CA">
      <w:pPr>
        <w:spacing w:after="0" w:line="240" w:lineRule="auto"/>
        <w:ind w:left="708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Директор школы:                                 Е.Н.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eastAsia="ru-RU"/>
        </w:rPr>
        <w:t>Егорова</w:t>
      </w:r>
    </w:p>
    <w:sectPr w:rsidR="00F30747" w:rsidRPr="00F971CA" w:rsidSect="000819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40D3"/>
    <w:rsid w:val="00081999"/>
    <w:rsid w:val="001D3E36"/>
    <w:rsid w:val="002371F4"/>
    <w:rsid w:val="002A63B1"/>
    <w:rsid w:val="00555254"/>
    <w:rsid w:val="005E40D3"/>
    <w:rsid w:val="0081097E"/>
    <w:rsid w:val="00AC64D3"/>
    <w:rsid w:val="00B26854"/>
    <w:rsid w:val="00C26ABA"/>
    <w:rsid w:val="00C36355"/>
    <w:rsid w:val="00F30747"/>
    <w:rsid w:val="00F46934"/>
    <w:rsid w:val="00F97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4D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44</TotalTime>
  <Pages>1</Pages>
  <Words>167</Words>
  <Characters>954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2016-02-03T11:43:00Z</cp:lastPrinted>
  <dcterms:created xsi:type="dcterms:W3CDTF">2016-01-14T06:40:00Z</dcterms:created>
  <dcterms:modified xsi:type="dcterms:W3CDTF">2016-02-03T11:47:00Z</dcterms:modified>
</cp:coreProperties>
</file>